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2C68D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A34344" w:rsidP="00DB51C4">
            <w:r>
              <w:rPr>
                <w:rFonts w:hint="cs"/>
                <w:rtl/>
              </w:rPr>
              <w:t>‏</w:t>
            </w:r>
            <w:r w:rsidR="00DB51C4">
              <w:rPr>
                <w:rFonts w:hint="cs"/>
                <w:rtl/>
              </w:rPr>
              <w:t>26</w:t>
            </w:r>
            <w:r>
              <w:rPr>
                <w:rtl/>
              </w:rPr>
              <w:t>/</w:t>
            </w:r>
            <w:r w:rsidR="00554A2F">
              <w:rPr>
                <w:rFonts w:hint="cs"/>
                <w:rtl/>
              </w:rPr>
              <w:t>10</w:t>
            </w:r>
            <w:r>
              <w:rPr>
                <w:rtl/>
              </w:rPr>
              <w:t>/</w:t>
            </w:r>
            <w:r w:rsidR="00DB51C4">
              <w:rPr>
                <w:rFonts w:hint="cs"/>
                <w:rtl/>
              </w:rPr>
              <w:t>2023</w:t>
            </w:r>
          </w:p>
        </w:tc>
      </w:tr>
    </w:tbl>
    <w:p w:rsidR="00332AFB" w:rsidRDefault="002C68D9" w:rsidP="00222867">
      <w:pPr>
        <w:rPr>
          <w:rtl/>
        </w:rPr>
      </w:pPr>
    </w:p>
    <w:p w:rsidR="00222867" w:rsidRDefault="002C68D9" w:rsidP="00222867">
      <w:pPr>
        <w:rPr>
          <w:rtl/>
        </w:rPr>
      </w:pPr>
    </w:p>
    <w:p w:rsidR="00222867" w:rsidRDefault="002C68D9" w:rsidP="00222867">
      <w:pPr>
        <w:rPr>
          <w:rtl/>
        </w:rPr>
      </w:pPr>
    </w:p>
    <w:p w:rsidR="00222867" w:rsidRDefault="002C68D9" w:rsidP="00222867">
      <w:pPr>
        <w:rPr>
          <w:rtl/>
        </w:rPr>
      </w:pPr>
    </w:p>
    <w:p w:rsidR="00222867" w:rsidRDefault="002C68D9" w:rsidP="00222867">
      <w:pPr>
        <w:rPr>
          <w:rtl/>
        </w:rPr>
      </w:pPr>
    </w:p>
    <w:p w:rsidR="00222867" w:rsidRDefault="002C68D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C68D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2C68D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מבקש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לרכישת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נוסף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מודולים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בנושא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מאובטחות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כמפורט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להלן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1 .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שנתית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למערכת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2 .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למוצרים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SIM + PIM + VIEWFINITY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3 .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הרחבות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למוצרים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VIEWFINITY + PIM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4 .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CPM module</w:t>
            </w:r>
          </w:p>
          <w:p w:rsidR="00804229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5 .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Advanced Endpoint Protection</w:t>
            </w:r>
          </w:p>
          <w:p w:rsidR="00B53C37" w:rsidRPr="00804229" w:rsidRDefault="00804229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6 .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מומחה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PS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לנושא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2C68D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2C68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C68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C68D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C68D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8042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סייברארק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תוכנה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בע</w:t>
            </w:r>
            <w:r>
              <w:rPr>
                <w:rFonts w:ascii="Arial" w:hAnsi="Arial"/>
                <w:sz w:val="22"/>
                <w:szCs w:val="22"/>
              </w:rPr>
              <w:t>"</w:t>
            </w:r>
            <w:r>
              <w:rPr>
                <w:rFonts w:ascii="Arial" w:hAnsi="Arial"/>
                <w:sz w:val="22"/>
                <w:szCs w:val="22"/>
                <w:rtl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8042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sz w:val="22"/>
                <w:szCs w:val="22"/>
              </w:rPr>
              <w:t>512291642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34344" w:rsidRDefault="00554A2F" w:rsidP="0096502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96502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400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96502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000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34344" w:rsidRDefault="009C17BA" w:rsidP="00DB51C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</w:t>
            </w:r>
            <w:r w:rsidR="00DB51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</w:t>
            </w:r>
            <w:r w:rsidR="0054222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DB51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2024</w:t>
            </w:r>
          </w:p>
        </w:tc>
      </w:tr>
    </w:tbl>
    <w:p w:rsidR="00222867" w:rsidRPr="00AF57E9" w:rsidRDefault="002C68D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C68D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C68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572407">
        <w:trPr>
          <w:trHeight w:val="54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למגזר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הממשלתי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בארץ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כספות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מאובטחות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יחודי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ניהול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הכנת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דעת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ממשלה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מתוך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כוונה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לברר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קיימים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העומדים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בדרישות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האגף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מלבד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תוצאות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העלתה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PIM &amp; CPM module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מוטמע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מיועד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לניהול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ADMIN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ההפעלה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יצרן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VIEWFINITY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Pr="00804229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(Advanced Endpoint Protection</w:t>
            </w:r>
            <w: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המיועד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LOCAL ADMIN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בתחנות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קצה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נרכש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לפני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 שנים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והוטמע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נרכש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,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</w:p>
          <w:p w:rsidR="00804229" w:rsidRPr="0080422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סייברארק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</w:p>
          <w:p w:rsidR="00572407" w:rsidRPr="00AF57E9" w:rsidRDefault="00804229" w:rsidP="008042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2C68D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C68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80422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ראובן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תשתיות, שירות וסייבר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34344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404912" cy="3365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מי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11" cy="34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222867" w:rsidRDefault="002C68D9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9C17B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lastRenderedPageBreak/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73688A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6477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24" cy="64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8D9" w:rsidRDefault="002C68D9">
      <w:r>
        <w:separator/>
      </w:r>
    </w:p>
  </w:endnote>
  <w:endnote w:type="continuationSeparator" w:id="0">
    <w:p w:rsidR="002C68D9" w:rsidRDefault="002C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73688A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3688A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2C68D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2C68D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8D9" w:rsidRDefault="002C68D9">
      <w:r>
        <w:separator/>
      </w:r>
    </w:p>
  </w:footnote>
  <w:footnote w:type="continuationSeparator" w:id="0">
    <w:p w:rsidR="002C68D9" w:rsidRDefault="002C6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C68D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C68D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C68D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C68D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C68D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C68D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2C68D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240D"/>
    <w:multiLevelType w:val="hybridMultilevel"/>
    <w:tmpl w:val="8B0A644C"/>
    <w:lvl w:ilvl="0" w:tplc="1C925C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21FC"/>
    <w:rsid w:val="002C68D9"/>
    <w:rsid w:val="002D5C29"/>
    <w:rsid w:val="00336CDD"/>
    <w:rsid w:val="004F01A8"/>
    <w:rsid w:val="005418BD"/>
    <w:rsid w:val="00542220"/>
    <w:rsid w:val="00554A2F"/>
    <w:rsid w:val="00572407"/>
    <w:rsid w:val="0057387F"/>
    <w:rsid w:val="00675430"/>
    <w:rsid w:val="0073688A"/>
    <w:rsid w:val="007548B0"/>
    <w:rsid w:val="007A3134"/>
    <w:rsid w:val="00804229"/>
    <w:rsid w:val="008F3D40"/>
    <w:rsid w:val="00927BE9"/>
    <w:rsid w:val="00965023"/>
    <w:rsid w:val="009B6B29"/>
    <w:rsid w:val="009C17BA"/>
    <w:rsid w:val="009F7FB7"/>
    <w:rsid w:val="00A34344"/>
    <w:rsid w:val="00AF4DFF"/>
    <w:rsid w:val="00B07843"/>
    <w:rsid w:val="00B53C37"/>
    <w:rsid w:val="00B60509"/>
    <w:rsid w:val="00D12658"/>
    <w:rsid w:val="00DB51C4"/>
    <w:rsid w:val="00E8203D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C303E-3FA5-4E2F-81BD-E40E4008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538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2</cp:revision>
  <dcterms:created xsi:type="dcterms:W3CDTF">2023-11-02T08:04:00Z</dcterms:created>
  <dcterms:modified xsi:type="dcterms:W3CDTF">2023-11-02T08:04:00Z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