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2C68D9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A34344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A34344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A34344" w:rsidP="00DB51C4">
            <w:r>
              <w:rPr>
                <w:rFonts w:hint="cs"/>
                <w:rtl/>
              </w:rPr>
              <w:t>‏</w:t>
            </w:r>
            <w:r w:rsidR="00DB51C4">
              <w:rPr>
                <w:rFonts w:hint="cs"/>
                <w:rtl/>
              </w:rPr>
              <w:t>26</w:t>
            </w:r>
            <w:r>
              <w:rPr>
                <w:rtl/>
              </w:rPr>
              <w:t>/</w:t>
            </w:r>
            <w:r w:rsidR="00554A2F">
              <w:rPr>
                <w:rFonts w:hint="cs"/>
                <w:rtl/>
              </w:rPr>
              <w:t>10</w:t>
            </w:r>
            <w:r>
              <w:rPr>
                <w:rtl/>
              </w:rPr>
              <w:t>/</w:t>
            </w:r>
            <w:r w:rsidR="00DB51C4">
              <w:rPr>
                <w:rFonts w:hint="cs"/>
                <w:rtl/>
              </w:rPr>
              <w:t>2023</w:t>
            </w:r>
          </w:p>
        </w:tc>
      </w:tr>
    </w:tbl>
    <w:p w:rsidR="00332AFB" w:rsidRDefault="002C68D9" w:rsidP="00222867">
      <w:pPr>
        <w:rPr>
          <w:rtl/>
        </w:rPr>
      </w:pPr>
    </w:p>
    <w:p w:rsidR="00222867" w:rsidRDefault="002C68D9" w:rsidP="00222867">
      <w:pPr>
        <w:rPr>
          <w:rtl/>
        </w:rPr>
      </w:pPr>
    </w:p>
    <w:p w:rsidR="00222867" w:rsidRDefault="002C68D9" w:rsidP="00222867">
      <w:pPr>
        <w:rPr>
          <w:rtl/>
        </w:rPr>
      </w:pPr>
    </w:p>
    <w:p w:rsidR="00222867" w:rsidRDefault="002C68D9" w:rsidP="00222867">
      <w:pPr>
        <w:rPr>
          <w:rtl/>
        </w:rPr>
      </w:pPr>
    </w:p>
    <w:p w:rsidR="00222867" w:rsidRDefault="002C68D9" w:rsidP="00222867">
      <w:pPr>
        <w:rPr>
          <w:rtl/>
        </w:rPr>
      </w:pPr>
    </w:p>
    <w:p w:rsidR="00222867" w:rsidRDefault="002C68D9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2C68D9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2C68D9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מבקש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להתקשר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לרכישת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רישוי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נוסף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מודולים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נוספים</w:t>
            </w:r>
          </w:p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ותחזוקה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בנושא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כספות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מאובטחות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כמפורט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להלן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:</w:t>
            </w:r>
          </w:p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1 .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תחזוקה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שנתית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למערכת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הכספות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2 .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תחזוקה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למוצרים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SIM + PIM + VIEWFINITY</w:t>
            </w:r>
          </w:p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3 .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הרחבות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רישוי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למוצרים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VIEWFINITY + PIM</w:t>
            </w:r>
          </w:p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4 .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CPM module</w:t>
            </w:r>
          </w:p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5 .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Advanced Endpoint Protection</w:t>
            </w:r>
          </w:p>
          <w:p w:rsidR="00B53C37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6 .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שעות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מומחה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PS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לנושא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חדר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כספות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2C68D9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2C68D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2C68D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2C68D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2C68D9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80422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/>
                <w:sz w:val="22"/>
                <w:szCs w:val="22"/>
                <w:rtl/>
              </w:rPr>
              <w:t>סייברארק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rtl/>
              </w:rPr>
              <w:t>תוכנה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rtl/>
              </w:rPr>
              <w:t>בע</w:t>
            </w:r>
            <w:r>
              <w:rPr>
                <w:rFonts w:ascii="Arial" w:hAnsi="Arial"/>
                <w:sz w:val="22"/>
                <w:szCs w:val="22"/>
              </w:rPr>
              <w:t>"</w:t>
            </w:r>
            <w:r>
              <w:rPr>
                <w:rFonts w:ascii="Arial" w:hAnsi="Arial"/>
                <w:sz w:val="22"/>
                <w:szCs w:val="22"/>
                <w:rtl/>
              </w:rPr>
              <w:t>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80422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/>
                <w:sz w:val="22"/>
                <w:szCs w:val="22"/>
              </w:rPr>
              <w:t>512291642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3434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34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34344" w:rsidRDefault="00554A2F" w:rsidP="0096502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</w:t>
            </w:r>
            <w:r w:rsidR="00A34344" w:rsidRPr="00A343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96502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400</w:t>
            </w:r>
            <w:r w:rsidR="00A34344" w:rsidRPr="00A343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96502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000</w:t>
            </w:r>
            <w:r w:rsidR="00A34344" w:rsidRPr="00A343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3434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34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34344" w:rsidRDefault="009C17BA" w:rsidP="00DB51C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31/12/</w:t>
            </w:r>
            <w:r w:rsidR="00DB51C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2023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-31/</w:t>
            </w:r>
            <w:r w:rsidR="0054222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 w:rsidR="00DB51C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2024</w:t>
            </w:r>
          </w:p>
        </w:tc>
      </w:tr>
    </w:tbl>
    <w:p w:rsidR="00222867" w:rsidRPr="00AF57E9" w:rsidRDefault="002C68D9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2C68D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2C68D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572407">
        <w:trPr>
          <w:trHeight w:val="5450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מספקת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למגזר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הממשלתי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בארץ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תשתית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חדר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כספות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"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מאובטחות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החברה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יחודי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ניהול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הכנת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דעת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ממשלה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מתוך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כוונה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לברר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קיימים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ספקים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העומדים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בדרישות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האגף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מלבד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תוצאות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בדיקה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העלתה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PIM &amp; CPM module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מוטמע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במשרד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מיועד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לניהול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משתמשים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ADMIN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ההפעלה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יצרן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התקשרות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קבלת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לקבל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לפיכך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אספקת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/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VIEWFINITY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(</w:t>
            </w:r>
            <w:r w:rsidRPr="00804229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(Advanced Endpoint Protection</w:t>
            </w:r>
            <w:r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המיועד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LOCAL ADMIN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בתחנות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קצה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נרכש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לפני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3 שנים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והוטמע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במשרד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נרכש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,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התקשרות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קבלת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לקבל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לפיכך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</w:p>
          <w:p w:rsidR="00572407" w:rsidRPr="00AF57E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אספקת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/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2C68D9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2C68D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04229" w:rsidP="00804229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sz w:val="22"/>
                <w:szCs w:val="22"/>
                <w:rtl/>
              </w:rPr>
              <w:t>ראובן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rtl/>
              </w:rPr>
              <w:t>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04229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תשתיות, שירות וסייבר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34344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404912" cy="336550"/>
                  <wp:effectExtent l="0" t="0" r="0" b="635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מיה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1611" cy="3421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A3134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222867" w:rsidRDefault="002C68D9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9C17BA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lastRenderedPageBreak/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73688A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64770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9724" cy="6499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A3134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>
      <w:bookmarkStart w:id="0" w:name="_GoBack"/>
      <w:bookmarkEnd w:id="0"/>
    </w:p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68D9" w:rsidRDefault="002C68D9">
      <w:r>
        <w:separator/>
      </w:r>
    </w:p>
  </w:endnote>
  <w:endnote w:type="continuationSeparator" w:id="0">
    <w:p w:rsidR="002C68D9" w:rsidRDefault="002C68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73688A">
            <w:rPr>
              <w:rStyle w:val="af"/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73688A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2C68D9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2C68D9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68D9" w:rsidRDefault="002C68D9">
      <w:r>
        <w:separator/>
      </w:r>
    </w:p>
  </w:footnote>
  <w:footnote w:type="continuationSeparator" w:id="0">
    <w:p w:rsidR="002C68D9" w:rsidRDefault="002C68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C68D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2C68D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2C68D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2C68D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C68D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2C68D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2C68D9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B7240D"/>
    <w:multiLevelType w:val="hybridMultilevel"/>
    <w:tmpl w:val="8B0A644C"/>
    <w:lvl w:ilvl="0" w:tplc="1C925C0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1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21FC"/>
    <w:rsid w:val="002C68D9"/>
    <w:rsid w:val="002D5C29"/>
    <w:rsid w:val="00336CDD"/>
    <w:rsid w:val="004F01A8"/>
    <w:rsid w:val="005418BD"/>
    <w:rsid w:val="00542220"/>
    <w:rsid w:val="00554A2F"/>
    <w:rsid w:val="00572407"/>
    <w:rsid w:val="0057387F"/>
    <w:rsid w:val="00675430"/>
    <w:rsid w:val="0073688A"/>
    <w:rsid w:val="007548B0"/>
    <w:rsid w:val="007A3134"/>
    <w:rsid w:val="00804229"/>
    <w:rsid w:val="008F3D40"/>
    <w:rsid w:val="00927BE9"/>
    <w:rsid w:val="00965023"/>
    <w:rsid w:val="009B6B29"/>
    <w:rsid w:val="009C17BA"/>
    <w:rsid w:val="009F7FB7"/>
    <w:rsid w:val="00A34344"/>
    <w:rsid w:val="00AF4DFF"/>
    <w:rsid w:val="00B07843"/>
    <w:rsid w:val="00B53C37"/>
    <w:rsid w:val="00B60509"/>
    <w:rsid w:val="00D12658"/>
    <w:rsid w:val="00DB51C4"/>
    <w:rsid w:val="00E8203D"/>
    <w:rsid w:val="00FF6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122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32C303E-3FA5-4E2F-81BD-E40E4008D9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3</Pages>
  <Words>538</Words>
  <Characters>2695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אתי מלאייב</cp:lastModifiedBy>
  <cp:revision>2</cp:revision>
  <dcterms:created xsi:type="dcterms:W3CDTF">2023-11-02T08:04:00Z</dcterms:created>
  <dcterms:modified xsi:type="dcterms:W3CDTF">2023-11-02T08:04:00Z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